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4984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829"/>
        <w:gridCol w:w="6525"/>
      </w:tblGrid>
      <w:tr w:rsidR="002F6E35" w14:paraId="77F610A4" w14:textId="77777777" w:rsidTr="00CC2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pct"/>
            <w:tcBorders>
              <w:bottom w:val="none" w:sz="0" w:space="0" w:color="auto"/>
            </w:tcBorders>
          </w:tcPr>
          <w:p w14:paraId="43FD4139" w14:textId="090D8F5C" w:rsidR="00B73D38" w:rsidRPr="00CC2226" w:rsidRDefault="00B73D38">
            <w:pPr>
              <w:pStyle w:val="Month"/>
              <w:rPr>
                <w:rFonts w:ascii="Century Gothic" w:hAnsi="Century Gothic"/>
                <w:b w:val="0"/>
                <w:bCs w:val="0"/>
                <w:sz w:val="96"/>
                <w:szCs w:val="96"/>
              </w:rPr>
            </w:pPr>
            <w:r w:rsidRPr="00CC2226">
              <w:rPr>
                <w:rFonts w:ascii="Century Gothic" w:hAnsi="Century Gothic"/>
                <w:sz w:val="96"/>
                <w:szCs w:val="96"/>
              </w:rPr>
              <w:t>Septembe</w:t>
            </w:r>
            <w:r w:rsidR="007E300E" w:rsidRPr="00CC2226">
              <w:rPr>
                <w:rFonts w:ascii="Century Gothic" w:hAnsi="Century Gothic"/>
                <w:sz w:val="96"/>
                <w:szCs w:val="96"/>
              </w:rPr>
              <w:t>r 2021</w:t>
            </w:r>
          </w:p>
        </w:tc>
        <w:tc>
          <w:tcPr>
            <w:tcW w:w="2273" w:type="pct"/>
            <w:tcBorders>
              <w:bottom w:val="none" w:sz="0" w:space="0" w:color="auto"/>
            </w:tcBorders>
          </w:tcPr>
          <w:p w14:paraId="65BBFD6C" w14:textId="1F35D8C0" w:rsidR="002F6E35" w:rsidRDefault="00B73D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FC8F0D9" wp14:editId="36D3D265">
                  <wp:extent cx="2914650" cy="1682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026" cy="168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E35" w14:paraId="7E686070" w14:textId="77777777" w:rsidTr="00CC2226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pct"/>
            <w:tcBorders>
              <w:bottom w:val="single" w:sz="18" w:space="0" w:color="FFFFFF" w:themeColor="background1"/>
            </w:tcBorders>
            <w:shd w:val="clear" w:color="auto" w:fill="495E00" w:themeFill="accent1" w:themeFillShade="80"/>
          </w:tcPr>
          <w:p w14:paraId="35E95FCF" w14:textId="2987FDE1" w:rsidR="002F6E35" w:rsidRDefault="002F6E35"/>
        </w:tc>
        <w:tc>
          <w:tcPr>
            <w:tcW w:w="2273" w:type="pct"/>
            <w:tcBorders>
              <w:bottom w:val="single" w:sz="18" w:space="0" w:color="FFFFFF" w:themeColor="background1"/>
            </w:tcBorders>
            <w:shd w:val="clear" w:color="auto" w:fill="495E00" w:themeFill="accent1" w:themeFillShade="80"/>
          </w:tcPr>
          <w:p w14:paraId="550D6855" w14:textId="24F905C2" w:rsidR="002F6E35" w:rsidRPr="00CC2226" w:rsidRDefault="002F6E35" w:rsidP="00B73D38">
            <w:pPr>
              <w:pStyle w:val="Year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F6E35" w:rsidRPr="00420111" w14:paraId="55BCE9BA" w14:textId="77777777" w:rsidTr="00CC2226">
        <w:trPr>
          <w:trHeight w:hRule="exact"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7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0548A78C" w14:textId="77777777" w:rsidR="002F6E35" w:rsidRPr="00420111" w:rsidRDefault="002F6E35" w:rsidP="00420111"/>
        </w:tc>
        <w:tc>
          <w:tcPr>
            <w:tcW w:w="2273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4F5046E7" w14:textId="77777777" w:rsidR="002F6E35" w:rsidRPr="00420111" w:rsidRDefault="002F6E35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256086CB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Fonts w:ascii="Century Gothic" w:hAnsi="Century Gothic"/>
            </w:rPr>
            <w:id w:val="1527134494"/>
            <w:placeholder>
              <w:docPart w:val="7A0F9B9DECFC45199163A8D1CBCA1E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54" w:type="dxa"/>
              </w:tcPr>
              <w:p w14:paraId="4B5F6E4B" w14:textId="77777777" w:rsidR="002F6E35" w:rsidRPr="00CC2226" w:rsidRDefault="009035F5">
                <w:pPr>
                  <w:pStyle w:val="Days"/>
                  <w:rPr>
                    <w:rFonts w:ascii="Century Gothic" w:hAnsi="Century Gothic"/>
                  </w:rPr>
                </w:pPr>
                <w:r w:rsidRPr="00CC2226">
                  <w:rPr>
                    <w:rFonts w:ascii="Century Gothic" w:hAnsi="Century Gothic"/>
                  </w:rPr>
                  <w:t>Sunday</w:t>
                </w:r>
              </w:p>
            </w:tc>
          </w:sdtContent>
        </w:sdt>
        <w:tc>
          <w:tcPr>
            <w:tcW w:w="2055" w:type="dxa"/>
          </w:tcPr>
          <w:p w14:paraId="27171867" w14:textId="77777777" w:rsidR="002F6E35" w:rsidRPr="00CC2226" w:rsidRDefault="00C46F25">
            <w:pPr>
              <w:pStyle w:val="Days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8650153"/>
                <w:placeholder>
                  <w:docPart w:val="137A275366BC42A890A538ABD848BFEA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CC2226">
                  <w:rPr>
                    <w:rFonts w:ascii="Century Gothic" w:hAnsi="Century Gothic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14:paraId="3C0FE323" w14:textId="77777777" w:rsidR="002F6E35" w:rsidRPr="00CC2226" w:rsidRDefault="00C46F25">
            <w:pPr>
              <w:pStyle w:val="Days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517691135"/>
                <w:placeholder>
                  <w:docPart w:val="B3D82AB7B5DA4638AF524173921B3CD7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CC2226">
                  <w:rPr>
                    <w:rFonts w:ascii="Century Gothic" w:hAnsi="Century Gothic"/>
                  </w:rPr>
                  <w:t>Tuesday</w:t>
                </w:r>
              </w:sdtContent>
            </w:sdt>
          </w:p>
        </w:tc>
        <w:tc>
          <w:tcPr>
            <w:tcW w:w="2055" w:type="dxa"/>
          </w:tcPr>
          <w:p w14:paraId="488986A3" w14:textId="77777777" w:rsidR="002F6E35" w:rsidRPr="00CC2226" w:rsidRDefault="00C46F25">
            <w:pPr>
              <w:pStyle w:val="Days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684429625"/>
                <w:placeholder>
                  <w:docPart w:val="FAA1899F4D2E47A2B9BB987BDF05E50B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CC2226">
                  <w:rPr>
                    <w:rFonts w:ascii="Century Gothic" w:hAnsi="Century Gothic"/>
                  </w:rPr>
                  <w:t>Wednesday</w:t>
                </w:r>
              </w:sdtContent>
            </w:sdt>
          </w:p>
        </w:tc>
        <w:tc>
          <w:tcPr>
            <w:tcW w:w="2055" w:type="dxa"/>
          </w:tcPr>
          <w:p w14:paraId="5EFEFBA5" w14:textId="77777777" w:rsidR="002F6E35" w:rsidRPr="00CC2226" w:rsidRDefault="00C46F25">
            <w:pPr>
              <w:pStyle w:val="Days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88375605"/>
                <w:placeholder>
                  <w:docPart w:val="36D4BB05B260456596380CFF6B5DBFA4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CC2226">
                  <w:rPr>
                    <w:rFonts w:ascii="Century Gothic" w:hAnsi="Century Gothic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14:paraId="7708E060" w14:textId="77777777" w:rsidR="002F6E35" w:rsidRPr="00CC2226" w:rsidRDefault="00C46F25">
            <w:pPr>
              <w:pStyle w:val="Days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991825489"/>
                <w:placeholder>
                  <w:docPart w:val="5CC893657A454DA598E8133BC773E73D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CC2226">
                  <w:rPr>
                    <w:rFonts w:ascii="Century Gothic" w:hAnsi="Century Gothic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14:paraId="2A94B13F" w14:textId="77777777" w:rsidR="002F6E35" w:rsidRPr="00CC2226" w:rsidRDefault="00C46F25">
            <w:pPr>
              <w:pStyle w:val="Days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15736794"/>
                <w:placeholder>
                  <w:docPart w:val="A701347B83EE4911866D241543D1D1F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CC2226">
                  <w:rPr>
                    <w:rFonts w:ascii="Century Gothic" w:hAnsi="Century Gothic"/>
                  </w:rPr>
                  <w:t>Saturday</w:t>
                </w:r>
              </w:sdtContent>
            </w:sdt>
          </w:p>
        </w:tc>
      </w:tr>
      <w:tr w:rsidR="002F6E35" w14:paraId="2CF95FBE" w14:textId="77777777" w:rsidTr="002F6E35">
        <w:tc>
          <w:tcPr>
            <w:tcW w:w="2054" w:type="dxa"/>
            <w:tcBorders>
              <w:bottom w:val="nil"/>
            </w:tcBorders>
          </w:tcPr>
          <w:p w14:paraId="031FE979" w14:textId="0B3B4964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"Sunday" 1 ""</w:instrTex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A4C849F" w14:textId="5D9E153B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"Monday" 1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=A2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&lt;&gt; 0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FA21CA" w:rsidRPr="00CC2226">
              <w:rPr>
                <w:rFonts w:ascii="Century Gothic" w:hAnsi="Century Gothic"/>
                <w:noProof/>
              </w:rPr>
              <w:instrText>2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488B468" w14:textId="114D250E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"Tuesday" 1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=B2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&lt;&gt; 0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FA21CA" w:rsidRPr="00CC2226">
              <w:rPr>
                <w:rFonts w:ascii="Century Gothic" w:hAnsi="Century Gothic"/>
                <w:noProof/>
              </w:rPr>
              <w:instrText>3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B7DF93B" w14:textId="1BB4EA93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"Wednesday" 1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=C2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3628E2" w:rsidRPr="00CC2226">
              <w:rPr>
                <w:rFonts w:ascii="Century Gothic" w:hAnsi="Century Gothic"/>
                <w:noProof/>
              </w:rPr>
              <w:instrText>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&lt;&gt; 0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7A49F2" w:rsidRPr="00CC2226">
              <w:rPr>
                <w:rFonts w:ascii="Century Gothic" w:hAnsi="Century Gothic"/>
                <w:noProof/>
              </w:rPr>
              <w:instrText>2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ACF4B83" w14:textId="2128963D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= "Thursday" 1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=D2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1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&lt;&gt; 0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90BCD3" w14:textId="617823D9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"Friday" 1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=E2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&lt;&gt; 0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3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4A8DB7F" w14:textId="5C0FA49D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MonthStart \@ dddd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Wednesday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"Saturday" 1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=F2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&lt;&gt; 0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4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4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4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</w:tr>
      <w:tr w:rsidR="002F6E35" w14:paraId="26B02F77" w14:textId="77777777" w:rsidTr="00CC2226">
        <w:trPr>
          <w:trHeight w:hRule="exact" w:val="100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75DAD63C" w14:textId="77777777" w:rsidR="002F6E35" w:rsidRPr="00CC2226" w:rsidRDefault="002F6E35">
            <w:pPr>
              <w:rPr>
                <w:rFonts w:ascii="Century Gothic" w:hAnsi="Century Gothic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59B04F" w14:textId="77777777" w:rsidR="002F6E35" w:rsidRPr="00CC2226" w:rsidRDefault="002F6E35">
            <w:pPr>
              <w:rPr>
                <w:rFonts w:ascii="Century Gothic" w:hAnsi="Century Gothic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6CDB1EB" w14:textId="77777777" w:rsidR="002F6E35" w:rsidRPr="00CC2226" w:rsidRDefault="002F6E35">
            <w:pPr>
              <w:rPr>
                <w:rFonts w:ascii="Century Gothic" w:hAnsi="Century Gothic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C2F81CD" w14:textId="34E44002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</w:t>
            </w:r>
            <w:r w:rsidR="009804BA" w:rsidRPr="00CC2226">
              <w:rPr>
                <w:rFonts w:ascii="Century Gothic" w:hAnsi="Century Gothic"/>
              </w:rPr>
              <w:t>employees of</w:t>
            </w:r>
            <w:r w:rsidRPr="00CC2226">
              <w:rPr>
                <w:rFonts w:ascii="Century Gothic" w:hAnsi="Century Gothic"/>
              </w:rPr>
              <w:t xml:space="preserve"> Gerber Memorial Hospital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937202" w14:textId="32C2B3F7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Fremont Mayor, James </w:t>
            </w:r>
            <w:proofErr w:type="spellStart"/>
            <w:r w:rsidRPr="00CC2226">
              <w:rPr>
                <w:rFonts w:ascii="Century Gothic" w:hAnsi="Century Gothic"/>
              </w:rPr>
              <w:t>Rynberg</w:t>
            </w:r>
            <w:proofErr w:type="spellEnd"/>
            <w:r w:rsidRPr="00CC2226">
              <w:rPr>
                <w:rFonts w:ascii="Century Gothic" w:hAnsi="Century Gothic"/>
              </w:rPr>
              <w:t>, and our city council members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4899D15" w14:textId="09F62AF5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the Newaygo County Department of Public Works employees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E5BE6BF" w14:textId="7A6EE45D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all of those in our community who are farmers</w:t>
            </w:r>
          </w:p>
        </w:tc>
      </w:tr>
      <w:tr w:rsidR="002F6E35" w14:paraId="6CE60913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019A84B" w14:textId="0F629725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=G2+1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5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35A2AB4" w14:textId="2B9D8CEB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6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524EC9F" w14:textId="1D574DE0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7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4965033" w14:textId="4A8F7952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8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58F9675" w14:textId="6FB82486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9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08BEFDB" w14:textId="63C689B2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10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37D6705" w14:textId="775DC5EC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11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</w:tr>
      <w:tr w:rsidR="002F6E35" w14:paraId="0D87284F" w14:textId="77777777" w:rsidTr="00CC2226">
        <w:trPr>
          <w:trHeight w:hRule="exact" w:val="100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FF70B12" w14:textId="71938A05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Rich Cosens, our church custodian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370A467" w14:textId="702B1035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serving in federal and state governments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5FEEB8" w14:textId="23240967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</w:t>
            </w:r>
            <w:proofErr w:type="spellStart"/>
            <w:r w:rsidR="001D056C" w:rsidRPr="00CC2226">
              <w:rPr>
                <w:rFonts w:ascii="Century Gothic" w:hAnsi="Century Gothic"/>
              </w:rPr>
              <w:t>GriefShare</w:t>
            </w:r>
            <w:proofErr w:type="spellEnd"/>
            <w:r w:rsidR="001D056C" w:rsidRPr="00CC2226">
              <w:rPr>
                <w:rFonts w:ascii="Century Gothic" w:hAnsi="Century Gothic"/>
              </w:rPr>
              <w:t xml:space="preserve"> facilitators and leaders</w:t>
            </w:r>
            <w:r w:rsidRPr="00CC2226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255C084" w14:textId="79FFF4F3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restaurant owners and employees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EC76039" w14:textId="2D5A44F6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truck drivers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C31D22" w14:textId="586922F3" w:rsidR="002F6E35" w:rsidRPr="00CC2226" w:rsidRDefault="00A20514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working in our schools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541848F" w14:textId="01727F02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working in medical offices</w:t>
            </w:r>
          </w:p>
        </w:tc>
      </w:tr>
      <w:tr w:rsidR="002F6E35" w14:paraId="0B6A6B08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52227AF" w14:textId="13AA8CAA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=G4+1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12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5914E7" w14:textId="7275A27D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13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83C1D4" w14:textId="40B6D5F5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14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AFA8AD" w14:textId="0CA1E58D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15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8E6B357" w14:textId="47EC57A4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16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7AD6D0" w14:textId="61617D0E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17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8FCAF8" w14:textId="596CC41F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18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</w:tr>
      <w:tr w:rsidR="002F6E35" w14:paraId="3BBA91FC" w14:textId="77777777" w:rsidTr="00CC2226">
        <w:trPr>
          <w:trHeight w:hRule="exact" w:val="100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C98CAB5" w14:textId="021500B7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Joe Hansen, our treasurer, and Becki Sweetman, our church secretary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A52917" w14:textId="694847DA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working in the insurance industry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7263F0E" w14:textId="1649BACB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working in our local grocery stores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4DE4EA" w14:textId="235C078B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our church worship team members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4539CE8" w14:textId="721F782F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</w:t>
            </w:r>
            <w:r w:rsidR="001D056C" w:rsidRPr="00CC2226">
              <w:rPr>
                <w:rFonts w:ascii="Century Gothic" w:hAnsi="Century Gothic"/>
              </w:rPr>
              <w:t>our kitchen volunteers and servers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6B73716" w14:textId="3D2E4634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the Fremont Police </w:t>
            </w:r>
            <w:r w:rsidR="001D056C" w:rsidRPr="00CC2226">
              <w:rPr>
                <w:rFonts w:ascii="Century Gothic" w:hAnsi="Century Gothic"/>
              </w:rPr>
              <w:t>and Fire departments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DC939C8" w14:textId="40B83510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local small business owners</w:t>
            </w:r>
          </w:p>
        </w:tc>
      </w:tr>
      <w:tr w:rsidR="002F6E35" w14:paraId="780828E6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F7F52B3" w14:textId="4AFAA01D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=G6+1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19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2949B48" w14:textId="450FBA26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20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A15F58B" w14:textId="4F1D7E5E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21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779ADEA" w14:textId="5C949AB2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22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11AA60" w14:textId="279886AB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23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AC1D979" w14:textId="5769B5B7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24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9C0E46D" w14:textId="2A9C2804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25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</w:tr>
      <w:tr w:rsidR="002F6E35" w14:paraId="13E6F0C3" w14:textId="77777777" w:rsidTr="00CC2226">
        <w:trPr>
          <w:trHeight w:hRule="exact" w:val="100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6C15F0C5" w14:textId="183DB7CD" w:rsidR="002F6E35" w:rsidRPr="00CC2226" w:rsidRDefault="009804BA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Pastor Ben and Pastor Drew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C2A117" w14:textId="7D1644FC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in the hospitality industry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AABC01" w14:textId="26BC970E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Fremont </w:t>
            </w:r>
            <w:proofErr w:type="spellStart"/>
            <w:r w:rsidRPr="00CC2226">
              <w:rPr>
                <w:rFonts w:ascii="Century Gothic" w:hAnsi="Century Gothic"/>
              </w:rPr>
              <w:t>Wyld</w:t>
            </w:r>
            <w:proofErr w:type="spellEnd"/>
            <w:r w:rsidRPr="00CC2226">
              <w:rPr>
                <w:rFonts w:ascii="Century Gothic" w:hAnsi="Century Gothic"/>
              </w:rPr>
              <w:t xml:space="preserve"> Life and Young Life staff and volunteers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FB6B98" w14:textId="776BB745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who do sound/video/projection in church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5BA261" w14:textId="35365249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</w:t>
            </w:r>
            <w:r w:rsidR="00CC2226">
              <w:rPr>
                <w:rFonts w:ascii="Century Gothic" w:hAnsi="Century Gothic"/>
              </w:rPr>
              <w:t>Living Hope</w:t>
            </w:r>
            <w:r w:rsidRPr="00CC2226">
              <w:rPr>
                <w:rFonts w:ascii="Century Gothic" w:hAnsi="Century Gothic"/>
              </w:rPr>
              <w:t xml:space="preserve"> volunteers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77115E4" w14:textId="4646BF52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postal employees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619D93" w14:textId="76C7EB57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our middle school and high school leaders</w:t>
            </w:r>
          </w:p>
        </w:tc>
      </w:tr>
      <w:tr w:rsidR="002F6E35" w14:paraId="01087DD5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1DAF32F2" w14:textId="0A2CC632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=G8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25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=G8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25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=G8+1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26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26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26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5423A0A" w14:textId="6B10DBFA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=A10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26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=A10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26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=A10+1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27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27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27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B98074" w14:textId="4AC219C5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=B10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27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=B10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27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=B10+1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28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28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28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F81AE6B" w14:textId="7431C74F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=C10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28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=C10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28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=C10+1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29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29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29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0D1543" w14:textId="00772F83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=D10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29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=D10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29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=D10+1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t>30</w:t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9F595BD" w14:textId="124EC9AE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=E10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=E10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=E10+1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3628E2" w:rsidRPr="00CC2226">
              <w:rPr>
                <w:rFonts w:ascii="Century Gothic" w:hAnsi="Century Gothic"/>
                <w:noProof/>
              </w:rPr>
              <w:instrText>28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D7E4ACD" w14:textId="1628A6A9" w:rsidR="002F6E35" w:rsidRPr="00CC2226" w:rsidRDefault="009035F5">
            <w:pPr>
              <w:pStyle w:val="Dates"/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=F10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0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= 0,""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IF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=F10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3628E2" w:rsidRPr="00CC2226">
              <w:rPr>
                <w:rFonts w:ascii="Century Gothic" w:hAnsi="Century Gothic"/>
                <w:noProof/>
              </w:rPr>
              <w:instrText>28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&lt;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DocVariable MonthEnd \@ d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</w:rPr>
              <w:instrText>31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 </w:instrText>
            </w:r>
            <w:r w:rsidRPr="00CC2226">
              <w:rPr>
                <w:rFonts w:ascii="Century Gothic" w:hAnsi="Century Gothic"/>
              </w:rPr>
              <w:fldChar w:fldCharType="begin"/>
            </w:r>
            <w:r w:rsidRPr="00CC2226">
              <w:rPr>
                <w:rFonts w:ascii="Century Gothic" w:hAnsi="Century Gothic"/>
              </w:rPr>
              <w:instrText xml:space="preserve"> =F10+1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3628E2" w:rsidRPr="00CC2226">
              <w:rPr>
                <w:rFonts w:ascii="Century Gothic" w:hAnsi="Century Gothic"/>
                <w:noProof/>
              </w:rPr>
              <w:instrText>29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instrText xml:space="preserve"> "" </w:instrText>
            </w:r>
            <w:r w:rsidRPr="00CC2226">
              <w:rPr>
                <w:rFonts w:ascii="Century Gothic" w:hAnsi="Century Gothic"/>
              </w:rPr>
              <w:fldChar w:fldCharType="separate"/>
            </w:r>
            <w:r w:rsidR="00576B15" w:rsidRPr="00CC2226">
              <w:rPr>
                <w:rFonts w:ascii="Century Gothic" w:hAnsi="Century Gothic"/>
                <w:noProof/>
              </w:rPr>
              <w:instrText>29</w:instrText>
            </w:r>
            <w:r w:rsidRPr="00CC2226">
              <w:rPr>
                <w:rFonts w:ascii="Century Gothic" w:hAnsi="Century Gothic"/>
              </w:rPr>
              <w:fldChar w:fldCharType="end"/>
            </w:r>
            <w:r w:rsidRPr="00CC2226">
              <w:rPr>
                <w:rFonts w:ascii="Century Gothic" w:hAnsi="Century Gothic"/>
              </w:rPr>
              <w:fldChar w:fldCharType="end"/>
            </w:r>
          </w:p>
        </w:tc>
      </w:tr>
      <w:tr w:rsidR="002F6E35" w14:paraId="318367BF" w14:textId="77777777" w:rsidTr="00CC2226">
        <w:trPr>
          <w:trHeight w:hRule="exact" w:val="1008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DD0024F" w14:textId="492864D3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 xml:space="preserve">Pray for all local churches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FF577CD" w14:textId="240E4A82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our Thrive and Adult Education leaders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01D661" w14:textId="1B64204D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those working for Gerber Products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C8A1816" w14:textId="33BF2D48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GEMS and Cadet leaders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CADD75" w14:textId="32D4EA94" w:rsidR="002F6E35" w:rsidRPr="00CC2226" w:rsidRDefault="001D056C">
            <w:pPr>
              <w:rPr>
                <w:rFonts w:ascii="Century Gothic" w:hAnsi="Century Gothic"/>
              </w:rPr>
            </w:pPr>
            <w:r w:rsidRPr="00CC2226">
              <w:rPr>
                <w:rFonts w:ascii="Century Gothic" w:hAnsi="Century Gothic"/>
              </w:rPr>
              <w:t>Pray for veterinarians and staff at animal hospitals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99EA6B2" w14:textId="77777777" w:rsidR="002F6E35" w:rsidRPr="00CC2226" w:rsidRDefault="002F6E35">
            <w:pPr>
              <w:rPr>
                <w:rFonts w:ascii="Century Gothic" w:hAnsi="Century Gothic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6DE8A9" w14:textId="77777777" w:rsidR="002F6E35" w:rsidRPr="00CC2226" w:rsidRDefault="002F6E35">
            <w:pPr>
              <w:rPr>
                <w:rFonts w:ascii="Century Gothic" w:hAnsi="Century Gothic"/>
              </w:rPr>
            </w:pPr>
          </w:p>
        </w:tc>
      </w:tr>
    </w:tbl>
    <w:p w14:paraId="04203A75" w14:textId="77777777"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BC2DB" w14:textId="77777777" w:rsidR="00C46F25" w:rsidRDefault="00C46F25">
      <w:pPr>
        <w:spacing w:before="0" w:after="0"/>
      </w:pPr>
      <w:r>
        <w:separator/>
      </w:r>
    </w:p>
  </w:endnote>
  <w:endnote w:type="continuationSeparator" w:id="0">
    <w:p w14:paraId="5FC08CD8" w14:textId="77777777" w:rsidR="00C46F25" w:rsidRDefault="00C46F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C1B2E" w14:textId="77777777" w:rsidR="00C46F25" w:rsidRDefault="00C46F25">
      <w:pPr>
        <w:spacing w:before="0" w:after="0"/>
      </w:pPr>
      <w:r>
        <w:separator/>
      </w:r>
    </w:p>
  </w:footnote>
  <w:footnote w:type="continuationSeparator" w:id="0">
    <w:p w14:paraId="2C0CC32D" w14:textId="77777777" w:rsidR="00C46F25" w:rsidRDefault="00C46F2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9/30/2021"/>
    <w:docVar w:name="MonthStart" w:val="9/1/2021"/>
    <w:docVar w:name="ShowDynamicGuides" w:val="1"/>
    <w:docVar w:name="ShowMarginGuides" w:val="0"/>
    <w:docVar w:name="ShowOutlines" w:val="0"/>
    <w:docVar w:name="ShowStaticGuides" w:val="0"/>
  </w:docVars>
  <w:rsids>
    <w:rsidRoot w:val="00576B15"/>
    <w:rsid w:val="000154B6"/>
    <w:rsid w:val="00056814"/>
    <w:rsid w:val="0006779F"/>
    <w:rsid w:val="000A20FE"/>
    <w:rsid w:val="0011772B"/>
    <w:rsid w:val="001A3A8D"/>
    <w:rsid w:val="001C5DC3"/>
    <w:rsid w:val="001D056C"/>
    <w:rsid w:val="0027720C"/>
    <w:rsid w:val="002D689D"/>
    <w:rsid w:val="002F6E35"/>
    <w:rsid w:val="003628E2"/>
    <w:rsid w:val="003D7DDA"/>
    <w:rsid w:val="003F4EB5"/>
    <w:rsid w:val="00406C2A"/>
    <w:rsid w:val="00420111"/>
    <w:rsid w:val="00454FED"/>
    <w:rsid w:val="004C5B17"/>
    <w:rsid w:val="005562FE"/>
    <w:rsid w:val="00557989"/>
    <w:rsid w:val="005744D1"/>
    <w:rsid w:val="00576B15"/>
    <w:rsid w:val="007564A4"/>
    <w:rsid w:val="007777B1"/>
    <w:rsid w:val="007A49F2"/>
    <w:rsid w:val="007D0E00"/>
    <w:rsid w:val="007E300E"/>
    <w:rsid w:val="00874C9A"/>
    <w:rsid w:val="008F7739"/>
    <w:rsid w:val="009035F5"/>
    <w:rsid w:val="00944085"/>
    <w:rsid w:val="00946A27"/>
    <w:rsid w:val="009804BA"/>
    <w:rsid w:val="009A0FFF"/>
    <w:rsid w:val="00A20514"/>
    <w:rsid w:val="00A4654E"/>
    <w:rsid w:val="00A73BBF"/>
    <w:rsid w:val="00AB29FA"/>
    <w:rsid w:val="00B70858"/>
    <w:rsid w:val="00B73D38"/>
    <w:rsid w:val="00B8151A"/>
    <w:rsid w:val="00C11D39"/>
    <w:rsid w:val="00C46F25"/>
    <w:rsid w:val="00C71D73"/>
    <w:rsid w:val="00C7735D"/>
    <w:rsid w:val="00CB1C1C"/>
    <w:rsid w:val="00CC2226"/>
    <w:rsid w:val="00D04268"/>
    <w:rsid w:val="00D17693"/>
    <w:rsid w:val="00DE6C1E"/>
    <w:rsid w:val="00DF051F"/>
    <w:rsid w:val="00DF32DE"/>
    <w:rsid w:val="00E02644"/>
    <w:rsid w:val="00E54E11"/>
    <w:rsid w:val="00EA1691"/>
    <w:rsid w:val="00EB320B"/>
    <w:rsid w:val="00F96B8E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6C9A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Office\16.0\DTS\en-US%7b7FB926CF-4343-448D-A216-CE64A28A23E3%7d\%7b2337F9AA-9E88-4532-B5C7-4C8C35603CE8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0F9B9DECFC45199163A8D1CBCA1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79665-A6C4-4F61-979C-367682BFE673}"/>
      </w:docPartPr>
      <w:docPartBody>
        <w:p w:rsidR="004C296B" w:rsidRDefault="002D63B5">
          <w:pPr>
            <w:pStyle w:val="7A0F9B9DECFC45199163A8D1CBCA1EE9"/>
          </w:pPr>
          <w:r>
            <w:t>Sunday</w:t>
          </w:r>
        </w:p>
      </w:docPartBody>
    </w:docPart>
    <w:docPart>
      <w:docPartPr>
        <w:name w:val="137A275366BC42A890A538ABD848B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82A33-83AB-4CCE-A024-1841F39078B8}"/>
      </w:docPartPr>
      <w:docPartBody>
        <w:p w:rsidR="004C296B" w:rsidRDefault="002D63B5">
          <w:pPr>
            <w:pStyle w:val="137A275366BC42A890A538ABD848BFEA"/>
          </w:pPr>
          <w:r>
            <w:t>Monday</w:t>
          </w:r>
        </w:p>
      </w:docPartBody>
    </w:docPart>
    <w:docPart>
      <w:docPartPr>
        <w:name w:val="B3D82AB7B5DA4638AF524173921B3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1BCA-E505-4B9F-B5B1-E6801B568B6F}"/>
      </w:docPartPr>
      <w:docPartBody>
        <w:p w:rsidR="004C296B" w:rsidRDefault="002D63B5">
          <w:pPr>
            <w:pStyle w:val="B3D82AB7B5DA4638AF524173921B3CD7"/>
          </w:pPr>
          <w:r>
            <w:t>Tuesday</w:t>
          </w:r>
        </w:p>
      </w:docPartBody>
    </w:docPart>
    <w:docPart>
      <w:docPartPr>
        <w:name w:val="FAA1899F4D2E47A2B9BB987BDF05E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7B294-BB7D-4D09-94F4-BF940FF8A17B}"/>
      </w:docPartPr>
      <w:docPartBody>
        <w:p w:rsidR="004C296B" w:rsidRDefault="002D63B5">
          <w:pPr>
            <w:pStyle w:val="FAA1899F4D2E47A2B9BB987BDF05E50B"/>
          </w:pPr>
          <w:r>
            <w:t>Wednesday</w:t>
          </w:r>
        </w:p>
      </w:docPartBody>
    </w:docPart>
    <w:docPart>
      <w:docPartPr>
        <w:name w:val="36D4BB05B260456596380CFF6B5DB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A9281-F2EB-4E1A-8346-16F3CC141627}"/>
      </w:docPartPr>
      <w:docPartBody>
        <w:p w:rsidR="004C296B" w:rsidRDefault="002D63B5">
          <w:pPr>
            <w:pStyle w:val="36D4BB05B260456596380CFF6B5DBFA4"/>
          </w:pPr>
          <w:r>
            <w:t>Thursday</w:t>
          </w:r>
        </w:p>
      </w:docPartBody>
    </w:docPart>
    <w:docPart>
      <w:docPartPr>
        <w:name w:val="5CC893657A454DA598E8133BC773E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51DB5-E5ED-40EF-AA4C-FB8AB76BA069}"/>
      </w:docPartPr>
      <w:docPartBody>
        <w:p w:rsidR="004C296B" w:rsidRDefault="002D63B5">
          <w:pPr>
            <w:pStyle w:val="5CC893657A454DA598E8133BC773E73D"/>
          </w:pPr>
          <w:r>
            <w:t>Friday</w:t>
          </w:r>
        </w:p>
      </w:docPartBody>
    </w:docPart>
    <w:docPart>
      <w:docPartPr>
        <w:name w:val="A701347B83EE4911866D241543D1D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D519A-9D53-4486-AA23-A18EC0A6A0FD}"/>
      </w:docPartPr>
      <w:docPartBody>
        <w:p w:rsidR="004C296B" w:rsidRDefault="002D63B5">
          <w:pPr>
            <w:pStyle w:val="A701347B83EE4911866D241543D1D1F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DBA"/>
    <w:rsid w:val="002D63B5"/>
    <w:rsid w:val="003D3DBA"/>
    <w:rsid w:val="004C296B"/>
    <w:rsid w:val="00E7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A0F9B9DECFC45199163A8D1CBCA1EE9">
    <w:name w:val="7A0F9B9DECFC45199163A8D1CBCA1EE9"/>
  </w:style>
  <w:style w:type="paragraph" w:customStyle="1" w:styleId="137A275366BC42A890A538ABD848BFEA">
    <w:name w:val="137A275366BC42A890A538ABD848BFEA"/>
  </w:style>
  <w:style w:type="paragraph" w:customStyle="1" w:styleId="B3D82AB7B5DA4638AF524173921B3CD7">
    <w:name w:val="B3D82AB7B5DA4638AF524173921B3CD7"/>
  </w:style>
  <w:style w:type="paragraph" w:customStyle="1" w:styleId="FAA1899F4D2E47A2B9BB987BDF05E50B">
    <w:name w:val="FAA1899F4D2E47A2B9BB987BDF05E50B"/>
  </w:style>
  <w:style w:type="paragraph" w:customStyle="1" w:styleId="36D4BB05B260456596380CFF6B5DBFA4">
    <w:name w:val="36D4BB05B260456596380CFF6B5DBFA4"/>
  </w:style>
  <w:style w:type="paragraph" w:customStyle="1" w:styleId="5CC893657A454DA598E8133BC773E73D">
    <w:name w:val="5CC893657A454DA598E8133BC773E73D"/>
  </w:style>
  <w:style w:type="paragraph" w:customStyle="1" w:styleId="A701347B83EE4911866D241543D1D1F2">
    <w:name w:val="A701347B83EE4911866D241543D1D1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BFE655C-E211-4FB6-B461-C8F70E0CB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DBCABF-D84F-46B5-BCD6-883218415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FAF646-ACED-408F-8ACE-8A2E85A204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5BF721-5DBE-43DF-B9C3-9A4498AC87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{2337F9AA-9E88-4532-B5C7-4C8C35603CE8}tf16382936_win32.dotm</Template>
  <TotalTime>0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2021-08-28T20:16:00Z</dcterms:created>
  <dcterms:modified xsi:type="dcterms:W3CDTF">2021-08-29T02:39:00Z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